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B3803" w14:textId="77777777" w:rsidR="006A6432" w:rsidRPr="000F42FD" w:rsidRDefault="006A6432">
      <w:pPr>
        <w:pStyle w:val="Header1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>Pfarreiengemeinschaft Pfaffenhofen vom 01.08.2026 - 13.09.2026</w:t>
      </w:r>
    </w:p>
    <w:p w14:paraId="38E0A53B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Samstag 01.08.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 xml:space="preserve">Hl. Alfons Maria von </w:t>
      </w:r>
      <w:proofErr w:type="spellStart"/>
      <w:r w:rsidRPr="000F42FD">
        <w:rPr>
          <w:rFonts w:cs="Arial"/>
          <w:b/>
          <w:bCs/>
          <w:sz w:val="18"/>
          <w:szCs w:val="18"/>
          <w:u w:val="single"/>
        </w:rPr>
        <w:t>Liguori</w:t>
      </w:r>
      <w:proofErr w:type="spellEnd"/>
      <w:r w:rsidRPr="000F42FD">
        <w:rPr>
          <w:rFonts w:cs="Arial"/>
          <w:b/>
          <w:bCs/>
          <w:sz w:val="18"/>
          <w:szCs w:val="18"/>
          <w:u w:val="single"/>
        </w:rPr>
        <w:t>, Ordensgründer, Bischof</w:t>
      </w:r>
    </w:p>
    <w:p w14:paraId="1D2F8F9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Ottilie Schreiber</w:t>
      </w:r>
    </w:p>
    <w:p w14:paraId="44A5694E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Sonntag 02.08.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18. SONNTAG IM JAHRESKREIS</w:t>
      </w:r>
    </w:p>
    <w:p w14:paraId="18C5A510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b/>
          <w:bCs/>
          <w:sz w:val="18"/>
          <w:szCs w:val="18"/>
        </w:rPr>
        <w:tab/>
        <w:t xml:space="preserve"> </w:t>
      </w:r>
      <w:r w:rsidRPr="000F42FD">
        <w:rPr>
          <w:rFonts w:cs="Arial"/>
          <w:sz w:val="18"/>
          <w:szCs w:val="18"/>
        </w:rPr>
        <w:tab/>
        <w:t>Kollekte für die Kirche</w:t>
      </w:r>
    </w:p>
    <w:p w14:paraId="715A147A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Niederhausen </w:t>
      </w:r>
      <w:r w:rsidRPr="000F42FD">
        <w:rPr>
          <w:rFonts w:cs="Arial"/>
          <w:b/>
          <w:bCs/>
          <w:sz w:val="18"/>
          <w:szCs w:val="18"/>
        </w:rPr>
        <w:tab/>
        <w:t xml:space="preserve">08.45 </w:t>
      </w:r>
      <w:r w:rsidRPr="000F42FD">
        <w:rPr>
          <w:rFonts w:cs="Arial"/>
          <w:sz w:val="18"/>
          <w:szCs w:val="18"/>
        </w:rPr>
        <w:tab/>
        <w:t>Festgottesdienst zum Patrozinium, Intention f. Anton Mayer (Jahresmesse)</w:t>
      </w:r>
    </w:p>
    <w:p w14:paraId="27D078F8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09.30 </w:t>
      </w:r>
      <w:r w:rsidRPr="000F42FD">
        <w:rPr>
          <w:rFonts w:cs="Arial"/>
          <w:sz w:val="18"/>
          <w:szCs w:val="18"/>
        </w:rPr>
        <w:tab/>
        <w:t xml:space="preserve">Heilige Messe, Dorffest, Intention f. Gerda und Matthias Mayer und lebende und verstorbene Angehörige / Eduard Vief und lebende und verstorbene Angehörige / Pauline und Heinrich Lang und Angehörige / Karl und Thekla </w:t>
      </w:r>
      <w:proofErr w:type="spellStart"/>
      <w:r w:rsidRPr="000F42FD">
        <w:rPr>
          <w:rFonts w:cs="Arial"/>
          <w:sz w:val="18"/>
          <w:szCs w:val="18"/>
        </w:rPr>
        <w:t>Giertler</w:t>
      </w:r>
      <w:proofErr w:type="spellEnd"/>
      <w:r w:rsidRPr="000F42FD">
        <w:rPr>
          <w:rFonts w:cs="Arial"/>
          <w:sz w:val="18"/>
          <w:szCs w:val="18"/>
        </w:rPr>
        <w:t xml:space="preserve"> und Edgar und Maria Hiller</w:t>
      </w:r>
    </w:p>
    <w:p w14:paraId="03BD844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09.30 </w:t>
      </w:r>
      <w:r w:rsidRPr="000F42FD">
        <w:rPr>
          <w:rFonts w:cs="Arial"/>
          <w:sz w:val="18"/>
          <w:szCs w:val="18"/>
        </w:rPr>
        <w:tab/>
        <w:t>Rosenkranz</w:t>
      </w:r>
    </w:p>
    <w:p w14:paraId="18879A5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10.00 </w:t>
      </w:r>
      <w:r w:rsidRPr="000F42FD">
        <w:rPr>
          <w:rFonts w:cs="Arial"/>
          <w:sz w:val="18"/>
          <w:szCs w:val="18"/>
        </w:rPr>
        <w:tab/>
        <w:t>Heilige Messe, Intention f. Anton Ohnesorg mit Familienangehörige (Jahresmesse) / Irmgard und Hans Uhl</w:t>
      </w:r>
    </w:p>
    <w:p w14:paraId="2539B914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Dienstag 04.08.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 xml:space="preserve">Hl. Johannes Maria </w:t>
      </w:r>
      <w:proofErr w:type="spellStart"/>
      <w:r w:rsidRPr="000F42FD">
        <w:rPr>
          <w:rFonts w:cs="Arial"/>
          <w:b/>
          <w:bCs/>
          <w:sz w:val="18"/>
          <w:szCs w:val="18"/>
          <w:u w:val="single"/>
        </w:rPr>
        <w:t>Vianney</w:t>
      </w:r>
      <w:proofErr w:type="spellEnd"/>
      <w:r w:rsidRPr="000F42FD">
        <w:rPr>
          <w:rFonts w:cs="Arial"/>
          <w:b/>
          <w:bCs/>
          <w:sz w:val="18"/>
          <w:szCs w:val="18"/>
          <w:u w:val="single"/>
        </w:rPr>
        <w:t>, Pfarrer von Ars</w:t>
      </w:r>
    </w:p>
    <w:p w14:paraId="327DFF3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Raunertshofen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26B3ED38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Mittwoch 05.08.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Weihetag der Basilika Santa Maria Maggiore in Rom</w:t>
      </w:r>
    </w:p>
    <w:p w14:paraId="5FA03ED4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19741C7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Anton Färber mit Angehörige</w:t>
      </w:r>
    </w:p>
    <w:p w14:paraId="42C34550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Donnerstag 06.08.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VERKLÄRUNG DES HERRN</w:t>
      </w:r>
    </w:p>
    <w:p w14:paraId="5846D59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307DFA26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Freitag 07.08.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Afra, Jungfrau, Märtyrerin Patronin des Bistums Augsburg</w:t>
      </w:r>
    </w:p>
    <w:p w14:paraId="6BF23EEC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09.00 </w:t>
      </w:r>
      <w:r w:rsidRPr="000F42FD">
        <w:rPr>
          <w:rFonts w:cs="Arial"/>
          <w:sz w:val="18"/>
          <w:szCs w:val="18"/>
        </w:rPr>
        <w:tab/>
        <w:t>Heilige Messe</w:t>
      </w:r>
    </w:p>
    <w:p w14:paraId="4764C9A3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Samstag 08.08.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Dominikus, Priester, Ordensgründer</w:t>
      </w:r>
    </w:p>
    <w:p w14:paraId="00984D4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17.00 </w:t>
      </w:r>
      <w:r w:rsidRPr="000F42FD">
        <w:rPr>
          <w:rFonts w:cs="Arial"/>
          <w:sz w:val="18"/>
          <w:szCs w:val="18"/>
        </w:rPr>
        <w:tab/>
        <w:t>Rosenkranz</w:t>
      </w:r>
    </w:p>
    <w:p w14:paraId="6DD884B0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667381F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60E0B6BB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Sonntag 09.08.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19. SONNTAG IM JAHRESKREIS</w:t>
      </w:r>
    </w:p>
    <w:p w14:paraId="27CF09FD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b/>
          <w:bCs/>
          <w:sz w:val="18"/>
          <w:szCs w:val="18"/>
        </w:rPr>
        <w:tab/>
        <w:t xml:space="preserve"> </w:t>
      </w:r>
      <w:r w:rsidRPr="000F42FD">
        <w:rPr>
          <w:rFonts w:cs="Arial"/>
          <w:sz w:val="18"/>
          <w:szCs w:val="18"/>
        </w:rPr>
        <w:tab/>
        <w:t>Kollekte für die Kirche</w:t>
      </w:r>
    </w:p>
    <w:p w14:paraId="4CBEF185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09.30 </w:t>
      </w:r>
      <w:r w:rsidRPr="000F42FD">
        <w:rPr>
          <w:rFonts w:cs="Arial"/>
          <w:sz w:val="18"/>
          <w:szCs w:val="18"/>
        </w:rPr>
        <w:tab/>
        <w:t>Rosenkranz</w:t>
      </w:r>
    </w:p>
    <w:p w14:paraId="54446783" w14:textId="6222F223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10.00 </w:t>
      </w:r>
      <w:r w:rsidRPr="000F42FD">
        <w:rPr>
          <w:rFonts w:cs="Arial"/>
          <w:sz w:val="18"/>
          <w:szCs w:val="18"/>
        </w:rPr>
        <w:tab/>
        <w:t xml:space="preserve">Heilige Messe, Intention f. </w:t>
      </w:r>
      <w:proofErr w:type="spellStart"/>
      <w:r w:rsidRPr="000F42FD">
        <w:rPr>
          <w:rFonts w:cs="Arial"/>
          <w:sz w:val="18"/>
          <w:szCs w:val="18"/>
        </w:rPr>
        <w:t>Gunde</w:t>
      </w:r>
      <w:proofErr w:type="spellEnd"/>
      <w:r w:rsidRPr="000F42FD">
        <w:rPr>
          <w:rFonts w:cs="Arial"/>
          <w:sz w:val="18"/>
          <w:szCs w:val="18"/>
        </w:rPr>
        <w:t xml:space="preserve"> und Josef Uhl (gestifteter Jahrtag) / Rupert Kley (Jahresmesse) / Margarethe Gamperling und Angehörige / Josef und Maria Stö</w:t>
      </w:r>
      <w:r w:rsidR="004A5C35" w:rsidRPr="000F42FD">
        <w:rPr>
          <w:rFonts w:cs="Arial"/>
          <w:sz w:val="18"/>
          <w:szCs w:val="18"/>
        </w:rPr>
        <w:t>l</w:t>
      </w:r>
      <w:r w:rsidRPr="000F42FD">
        <w:rPr>
          <w:rFonts w:cs="Arial"/>
          <w:sz w:val="18"/>
          <w:szCs w:val="18"/>
        </w:rPr>
        <w:t>zle, Eltern und Geschwister / Paul Grunert</w:t>
      </w:r>
    </w:p>
    <w:p w14:paraId="5F43F184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Dorle Grail</w:t>
      </w:r>
    </w:p>
    <w:p w14:paraId="4C95487E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Dienstag 11.08.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Klara von Assisi, Jungfrau, Ordensgründerin</w:t>
      </w:r>
    </w:p>
    <w:p w14:paraId="160AE710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Diepertshofen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3B4F09C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Diepertshofen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Sophie Ritter</w:t>
      </w:r>
    </w:p>
    <w:p w14:paraId="6236331D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Mittwoch 12.08.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Johanna Franziska v. Chantal, Ordensgründerin</w:t>
      </w:r>
    </w:p>
    <w:p w14:paraId="5453BEF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Roth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BD2FFD9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Roth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August und Rainer Fenkl</w:t>
      </w:r>
    </w:p>
    <w:p w14:paraId="58ADFF0C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Donnerstag 13.08.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 xml:space="preserve">Hl. </w:t>
      </w:r>
      <w:proofErr w:type="spellStart"/>
      <w:r w:rsidRPr="000F42FD">
        <w:rPr>
          <w:rFonts w:cs="Arial"/>
          <w:b/>
          <w:bCs/>
          <w:sz w:val="18"/>
          <w:szCs w:val="18"/>
          <w:u w:val="single"/>
        </w:rPr>
        <w:t>Pontianus</w:t>
      </w:r>
      <w:proofErr w:type="spellEnd"/>
      <w:r w:rsidRPr="000F42FD">
        <w:rPr>
          <w:rFonts w:cs="Arial"/>
          <w:b/>
          <w:bCs/>
          <w:sz w:val="18"/>
          <w:szCs w:val="18"/>
          <w:u w:val="single"/>
        </w:rPr>
        <w:t>, Papst und hl. Hippolyt, Priester, Märtyrer</w:t>
      </w:r>
    </w:p>
    <w:p w14:paraId="261E59AF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75635EBF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Freitag 14.08.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Maximilian Maria Kolbe, Ordenspriester, Märtyrer</w:t>
      </w:r>
    </w:p>
    <w:p w14:paraId="0036ACD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Anna Kraus</w:t>
      </w:r>
    </w:p>
    <w:p w14:paraId="4C926E48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Samstag 15.08.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MARIÄ AUFNAHME IN DEN HIMMEL</w:t>
      </w:r>
    </w:p>
    <w:p w14:paraId="289D8B63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09.00 </w:t>
      </w:r>
      <w:r w:rsidRPr="000F42FD">
        <w:rPr>
          <w:rFonts w:cs="Arial"/>
          <w:sz w:val="18"/>
          <w:szCs w:val="18"/>
        </w:rPr>
        <w:tab/>
        <w:t>Heilige Messe am Vereinsheim, musikalisch gestaltet von den Marktmusikanten</w:t>
      </w:r>
    </w:p>
    <w:p w14:paraId="3EF924EA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10.00 </w:t>
      </w:r>
      <w:r w:rsidRPr="000F42FD">
        <w:rPr>
          <w:rFonts w:cs="Arial"/>
          <w:sz w:val="18"/>
          <w:szCs w:val="18"/>
        </w:rPr>
        <w:tab/>
        <w:t>Heilige Messe, Intention f. Gertrud Sauter / Johannes Vidal / Josef und Sofie Hornung / Hermann Miller</w:t>
      </w:r>
    </w:p>
    <w:p w14:paraId="7709F793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lastRenderedPageBreak/>
        <w:t>Sonntag 16.08.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20. SONNTAG IM JAHRESKREIS</w:t>
      </w:r>
    </w:p>
    <w:p w14:paraId="546BC90C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b/>
          <w:bCs/>
          <w:sz w:val="18"/>
          <w:szCs w:val="18"/>
        </w:rPr>
        <w:tab/>
        <w:t xml:space="preserve"> </w:t>
      </w:r>
      <w:r w:rsidRPr="000F42FD">
        <w:rPr>
          <w:rFonts w:cs="Arial"/>
          <w:sz w:val="18"/>
          <w:szCs w:val="18"/>
        </w:rPr>
        <w:tab/>
        <w:t>Kollekte für die Kirche</w:t>
      </w:r>
    </w:p>
    <w:p w14:paraId="460CBAEF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09.00 </w:t>
      </w:r>
      <w:r w:rsidRPr="000F42FD">
        <w:rPr>
          <w:rFonts w:cs="Arial"/>
          <w:sz w:val="18"/>
          <w:szCs w:val="18"/>
        </w:rPr>
        <w:tab/>
        <w:t xml:space="preserve">Festgottesdienst mit Fahnenweihe der </w:t>
      </w:r>
      <w:proofErr w:type="gramStart"/>
      <w:r w:rsidRPr="000F42FD">
        <w:rPr>
          <w:rFonts w:cs="Arial"/>
          <w:sz w:val="18"/>
          <w:szCs w:val="18"/>
        </w:rPr>
        <w:t>FW Feuerwehr</w:t>
      </w:r>
      <w:proofErr w:type="gramEnd"/>
      <w:r w:rsidRPr="000F42FD">
        <w:rPr>
          <w:rFonts w:cs="Arial"/>
          <w:sz w:val="18"/>
          <w:szCs w:val="18"/>
        </w:rPr>
        <w:t>, Zug zum Festzelt, Intention f. Josef Gold und Angehörige / Theresia und Lorenz Wiedenmann</w:t>
      </w:r>
    </w:p>
    <w:p w14:paraId="716C3A0A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Maria Rueß mit Angehörigen / Helene Keller</w:t>
      </w:r>
    </w:p>
    <w:p w14:paraId="5FFB7BF4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Dienstag 18.08.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4DCF3640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16123B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26A33377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Mittwoch 19.08.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Johannes Eudes, Ordensgründer</w:t>
      </w:r>
    </w:p>
    <w:p w14:paraId="5DFA20DD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Karl Rösch (gest. Jahrtag) / Johann und Walburga Rueß</w:t>
      </w:r>
    </w:p>
    <w:p w14:paraId="5FCBA6CF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Donnerstag 20.08.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Bernhard v. Clairvaux, Abt, Kirchenlehrer</w:t>
      </w:r>
    </w:p>
    <w:p w14:paraId="22CB3BF3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Anna (Jahresmesse) und Fritz Kling</w:t>
      </w:r>
    </w:p>
    <w:p w14:paraId="69C7B091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Freitag 21.08.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Pius X., Papst</w:t>
      </w:r>
    </w:p>
    <w:p w14:paraId="2CCD9BF8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09.00 </w:t>
      </w:r>
      <w:r w:rsidRPr="000F42FD">
        <w:rPr>
          <w:rFonts w:cs="Arial"/>
          <w:sz w:val="18"/>
          <w:szCs w:val="18"/>
        </w:rPr>
        <w:tab/>
        <w:t>Heilige Messe</w:t>
      </w:r>
    </w:p>
    <w:p w14:paraId="66E54525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Samstag 22.08.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Maria Königin</w:t>
      </w:r>
    </w:p>
    <w:p w14:paraId="049A844C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17.00 </w:t>
      </w:r>
      <w:r w:rsidRPr="000F42FD">
        <w:rPr>
          <w:rFonts w:cs="Arial"/>
          <w:sz w:val="18"/>
          <w:szCs w:val="18"/>
        </w:rPr>
        <w:tab/>
        <w:t>Rosenkranz</w:t>
      </w:r>
    </w:p>
    <w:p w14:paraId="36D201A5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Josefa und Franz Schäfer / Viktoria und Anton Rupp / Familien Mayer und Schönle</w:t>
      </w:r>
    </w:p>
    <w:p w14:paraId="3195ECF6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Sonntag 23.08.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21. SONNTAG IM JAHRESKREIS</w:t>
      </w:r>
    </w:p>
    <w:p w14:paraId="5FB060EC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b/>
          <w:bCs/>
          <w:sz w:val="18"/>
          <w:szCs w:val="18"/>
        </w:rPr>
        <w:tab/>
        <w:t xml:space="preserve"> </w:t>
      </w:r>
      <w:r w:rsidRPr="000F42FD">
        <w:rPr>
          <w:rFonts w:cs="Arial"/>
          <w:sz w:val="18"/>
          <w:szCs w:val="18"/>
        </w:rPr>
        <w:tab/>
        <w:t>Kollekte für die Kirche</w:t>
      </w:r>
    </w:p>
    <w:p w14:paraId="0C83297C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09.30 </w:t>
      </w:r>
      <w:r w:rsidRPr="000F42FD">
        <w:rPr>
          <w:rFonts w:cs="Arial"/>
          <w:sz w:val="18"/>
          <w:szCs w:val="18"/>
        </w:rPr>
        <w:tab/>
        <w:t>Rosenkranz</w:t>
      </w:r>
    </w:p>
    <w:p w14:paraId="1EDB352B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10.00 </w:t>
      </w:r>
      <w:r w:rsidRPr="000F42FD">
        <w:rPr>
          <w:rFonts w:cs="Arial"/>
          <w:sz w:val="18"/>
          <w:szCs w:val="18"/>
        </w:rPr>
        <w:tab/>
        <w:t xml:space="preserve">Heilige Messe, Intention f. Albert und Wilhelm Riedele mit Eltern und Schwiegereltern / Josef Baier und Karl </w:t>
      </w:r>
      <w:proofErr w:type="spellStart"/>
      <w:r w:rsidRPr="000F42FD">
        <w:rPr>
          <w:rFonts w:cs="Arial"/>
          <w:sz w:val="18"/>
          <w:szCs w:val="18"/>
        </w:rPr>
        <w:t>Eiband</w:t>
      </w:r>
      <w:proofErr w:type="spellEnd"/>
      <w:r w:rsidRPr="000F42FD">
        <w:rPr>
          <w:rFonts w:cs="Arial"/>
          <w:sz w:val="18"/>
          <w:szCs w:val="18"/>
        </w:rPr>
        <w:t xml:space="preserve"> / Margarethe Gamperling und Angehörige / Adolf Fickler und Familienangehörige</w:t>
      </w:r>
    </w:p>
    <w:p w14:paraId="5A937229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Maria und Wilhelm Botzenhard und Angehörige / Alois und Tobias Steiner</w:t>
      </w:r>
    </w:p>
    <w:p w14:paraId="658F69EE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Dienstag 25.08.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 xml:space="preserve">Hl. Ludwig, König und hl. Josef von </w:t>
      </w:r>
      <w:proofErr w:type="spellStart"/>
      <w:r w:rsidRPr="000F42FD">
        <w:rPr>
          <w:rFonts w:cs="Arial"/>
          <w:b/>
          <w:bCs/>
          <w:sz w:val="18"/>
          <w:szCs w:val="18"/>
          <w:u w:val="single"/>
        </w:rPr>
        <w:t>Calasanz</w:t>
      </w:r>
      <w:proofErr w:type="spellEnd"/>
      <w:r w:rsidRPr="000F42FD">
        <w:rPr>
          <w:rFonts w:cs="Arial"/>
          <w:b/>
          <w:bCs/>
          <w:sz w:val="18"/>
          <w:szCs w:val="18"/>
          <w:u w:val="single"/>
        </w:rPr>
        <w:t>, Ordensgründer</w:t>
      </w:r>
    </w:p>
    <w:p w14:paraId="49DFC3E6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Diepertshofen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86B32BC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Diepertshofen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33862A84" w14:textId="4B644B18" w:rsidR="006A6432" w:rsidRPr="000F42FD" w:rsidRDefault="006A6432" w:rsidP="000F42FD">
      <w:pPr>
        <w:pStyle w:val="Tag"/>
        <w:ind w:left="0" w:firstLine="0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Mittwoch 26.08.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3D19EA16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Roth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636298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Roth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 xml:space="preserve">Heilige Messe, Intention f. Maria und Josef Enderle / Eltern </w:t>
      </w:r>
      <w:proofErr w:type="spellStart"/>
      <w:r w:rsidRPr="000F42FD">
        <w:rPr>
          <w:rFonts w:cs="Arial"/>
          <w:sz w:val="18"/>
          <w:szCs w:val="18"/>
        </w:rPr>
        <w:t>Bergert</w:t>
      </w:r>
      <w:proofErr w:type="spellEnd"/>
      <w:r w:rsidRPr="000F42FD">
        <w:rPr>
          <w:rFonts w:cs="Arial"/>
          <w:sz w:val="18"/>
          <w:szCs w:val="18"/>
        </w:rPr>
        <w:t xml:space="preserve"> und </w:t>
      </w:r>
      <w:proofErr w:type="spellStart"/>
      <w:r w:rsidRPr="000F42FD">
        <w:rPr>
          <w:rFonts w:cs="Arial"/>
          <w:sz w:val="18"/>
          <w:szCs w:val="18"/>
        </w:rPr>
        <w:t>Stimpfl</w:t>
      </w:r>
      <w:proofErr w:type="spellEnd"/>
      <w:r w:rsidRPr="000F42FD">
        <w:rPr>
          <w:rFonts w:cs="Arial"/>
          <w:sz w:val="18"/>
          <w:szCs w:val="18"/>
        </w:rPr>
        <w:t xml:space="preserve">, Hubert </w:t>
      </w:r>
      <w:proofErr w:type="spellStart"/>
      <w:r w:rsidRPr="000F42FD">
        <w:rPr>
          <w:rFonts w:cs="Arial"/>
          <w:sz w:val="18"/>
          <w:szCs w:val="18"/>
        </w:rPr>
        <w:t>Bergert</w:t>
      </w:r>
      <w:proofErr w:type="spellEnd"/>
      <w:r w:rsidRPr="000F42FD">
        <w:rPr>
          <w:rFonts w:cs="Arial"/>
          <w:sz w:val="18"/>
          <w:szCs w:val="18"/>
        </w:rPr>
        <w:t xml:space="preserve"> und Hubert </w:t>
      </w:r>
      <w:proofErr w:type="spellStart"/>
      <w:r w:rsidRPr="000F42FD">
        <w:rPr>
          <w:rFonts w:cs="Arial"/>
          <w:sz w:val="18"/>
          <w:szCs w:val="18"/>
        </w:rPr>
        <w:t>Stimpfl</w:t>
      </w:r>
      <w:proofErr w:type="spellEnd"/>
      <w:r w:rsidRPr="000F42FD">
        <w:rPr>
          <w:rFonts w:cs="Arial"/>
          <w:sz w:val="18"/>
          <w:szCs w:val="18"/>
        </w:rPr>
        <w:t xml:space="preserve"> und Alfons </w:t>
      </w:r>
      <w:proofErr w:type="spellStart"/>
      <w:r w:rsidRPr="000F42FD">
        <w:rPr>
          <w:rFonts w:cs="Arial"/>
          <w:sz w:val="18"/>
          <w:szCs w:val="18"/>
        </w:rPr>
        <w:t>Dipoli</w:t>
      </w:r>
      <w:proofErr w:type="spellEnd"/>
    </w:p>
    <w:p w14:paraId="06E50514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Donnerstag 27.08.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Monika, Mutter des hl. Augustinus</w:t>
      </w:r>
    </w:p>
    <w:p w14:paraId="1B00979A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00C49F6E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Freitag 28.08.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 xml:space="preserve">Hl. Augustinus, Bischof von </w:t>
      </w:r>
      <w:proofErr w:type="spellStart"/>
      <w:r w:rsidRPr="000F42FD">
        <w:rPr>
          <w:rFonts w:cs="Arial"/>
          <w:b/>
          <w:bCs/>
          <w:sz w:val="18"/>
          <w:szCs w:val="18"/>
          <w:u w:val="single"/>
        </w:rPr>
        <w:t>Hippo</w:t>
      </w:r>
      <w:proofErr w:type="spellEnd"/>
      <w:r w:rsidRPr="000F42FD">
        <w:rPr>
          <w:rFonts w:cs="Arial"/>
          <w:b/>
          <w:bCs/>
          <w:sz w:val="18"/>
          <w:szCs w:val="18"/>
          <w:u w:val="single"/>
        </w:rPr>
        <w:t>, Kirchenlehrer</w:t>
      </w:r>
    </w:p>
    <w:p w14:paraId="1224E015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2BB5440C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Samstag 29.08.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Enthauptung Johannes' des Täufers</w:t>
      </w:r>
    </w:p>
    <w:p w14:paraId="64004B19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17.00 </w:t>
      </w:r>
      <w:r w:rsidRPr="000F42FD">
        <w:rPr>
          <w:rFonts w:cs="Arial"/>
          <w:sz w:val="18"/>
          <w:szCs w:val="18"/>
        </w:rPr>
        <w:tab/>
        <w:t>Rosenkranz</w:t>
      </w:r>
    </w:p>
    <w:p w14:paraId="7A4DF241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1B53ACFD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Walburga und Ludwig Fahrenschon mit Angehörige</w:t>
      </w:r>
    </w:p>
    <w:p w14:paraId="742025AC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Sonntag 30.08.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22. SONNTAG IM JAHRESKREIS</w:t>
      </w:r>
    </w:p>
    <w:p w14:paraId="1052276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b/>
          <w:bCs/>
          <w:sz w:val="18"/>
          <w:szCs w:val="18"/>
        </w:rPr>
        <w:tab/>
        <w:t xml:space="preserve"> </w:t>
      </w:r>
      <w:r w:rsidRPr="000F42FD">
        <w:rPr>
          <w:rFonts w:cs="Arial"/>
          <w:sz w:val="18"/>
          <w:szCs w:val="18"/>
        </w:rPr>
        <w:tab/>
        <w:t>Kollekte für die Kirche</w:t>
      </w:r>
    </w:p>
    <w:p w14:paraId="3ABF68D3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09.30 </w:t>
      </w:r>
      <w:r w:rsidRPr="000F42FD">
        <w:rPr>
          <w:rFonts w:cs="Arial"/>
          <w:sz w:val="18"/>
          <w:szCs w:val="18"/>
        </w:rPr>
        <w:tab/>
        <w:t>Rosenkranz</w:t>
      </w:r>
    </w:p>
    <w:p w14:paraId="5C253387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10.00 </w:t>
      </w:r>
      <w:r w:rsidRPr="000F42FD">
        <w:rPr>
          <w:rFonts w:cs="Arial"/>
          <w:sz w:val="18"/>
          <w:szCs w:val="18"/>
        </w:rPr>
        <w:tab/>
        <w:t xml:space="preserve">Heilige Messe, Intention f. Alois Egner (gest. Jahrtag) / </w:t>
      </w:r>
      <w:proofErr w:type="spellStart"/>
      <w:r w:rsidRPr="000F42FD">
        <w:rPr>
          <w:rFonts w:cs="Arial"/>
          <w:sz w:val="18"/>
          <w:szCs w:val="18"/>
        </w:rPr>
        <w:t>Kreszens</w:t>
      </w:r>
      <w:proofErr w:type="spellEnd"/>
      <w:r w:rsidRPr="000F42FD">
        <w:rPr>
          <w:rFonts w:cs="Arial"/>
          <w:sz w:val="18"/>
          <w:szCs w:val="18"/>
        </w:rPr>
        <w:t xml:space="preserve"> und Anton Ruess und Familienangehörige</w:t>
      </w:r>
    </w:p>
    <w:p w14:paraId="1A36A9D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Pauline und Barbara Zeller und Angehörige</w:t>
      </w:r>
    </w:p>
    <w:p w14:paraId="3E1DA6B8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lastRenderedPageBreak/>
        <w:t>Dienstag 01.09.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1291BAFC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Raunertshofen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Ernst Herrmann (Jahresmesse) Familien Herrmann und Uhl</w:t>
      </w:r>
    </w:p>
    <w:p w14:paraId="7BBF1CBA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Mittwoch 02.09.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6DBDFAD6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C4CD9E8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1B505DFE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Donnerstag 03.09.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Hl. Gregor der Große, Papst, Kirchenlehrer</w:t>
      </w:r>
    </w:p>
    <w:p w14:paraId="7532A267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328D2E0C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Freitag 04.09.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6D2C5A19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09.00 </w:t>
      </w:r>
      <w:r w:rsidRPr="000F42FD">
        <w:rPr>
          <w:rFonts w:cs="Arial"/>
          <w:sz w:val="18"/>
          <w:szCs w:val="18"/>
        </w:rPr>
        <w:tab/>
        <w:t>Heilige Messe, Intention f. Berta Reinbold (gestifteter Jahrtag)</w:t>
      </w:r>
    </w:p>
    <w:p w14:paraId="598965D2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Samstag 05.09.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0714032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17.00 </w:t>
      </w:r>
      <w:r w:rsidRPr="000F42FD">
        <w:rPr>
          <w:rFonts w:cs="Arial"/>
          <w:sz w:val="18"/>
          <w:szCs w:val="18"/>
        </w:rPr>
        <w:tab/>
        <w:t>Rosenkranz</w:t>
      </w:r>
    </w:p>
    <w:p w14:paraId="25C8DAA9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Remmeltshofen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Walli und Georg Rueß</w:t>
      </w:r>
    </w:p>
    <w:p w14:paraId="25795EC9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Sonntag 06.09.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23. SONNTAG IM JAHRESKREIS</w:t>
      </w:r>
    </w:p>
    <w:p w14:paraId="3C36133F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b/>
          <w:bCs/>
          <w:sz w:val="18"/>
          <w:szCs w:val="18"/>
        </w:rPr>
        <w:tab/>
        <w:t xml:space="preserve"> </w:t>
      </w:r>
      <w:r w:rsidRPr="000F42FD">
        <w:rPr>
          <w:rFonts w:cs="Arial"/>
          <w:sz w:val="18"/>
          <w:szCs w:val="18"/>
        </w:rPr>
        <w:tab/>
        <w:t>Kollekte für die Kirche</w:t>
      </w:r>
    </w:p>
    <w:p w14:paraId="018D23A5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09.30 </w:t>
      </w:r>
      <w:r w:rsidRPr="000F42FD">
        <w:rPr>
          <w:rFonts w:cs="Arial"/>
          <w:sz w:val="18"/>
          <w:szCs w:val="18"/>
        </w:rPr>
        <w:tab/>
        <w:t>Rosenkranz</w:t>
      </w:r>
    </w:p>
    <w:p w14:paraId="1E9D168F" w14:textId="6F3F1559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10.00 </w:t>
      </w:r>
      <w:r w:rsidRPr="000F42FD">
        <w:rPr>
          <w:rFonts w:cs="Arial"/>
          <w:sz w:val="18"/>
          <w:szCs w:val="18"/>
        </w:rPr>
        <w:tab/>
        <w:t>Heilige Messe, Intention f. Martin und Erika Wöhrle und Familienangeh.</w:t>
      </w:r>
      <w:r w:rsidR="004A5C35"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sz w:val="18"/>
          <w:szCs w:val="18"/>
        </w:rPr>
        <w:t>(gest. Jahrtag) / Irmgard und Hans Uhl / Margarethe Gamperling und Angehörige</w:t>
      </w:r>
    </w:p>
    <w:p w14:paraId="0B772679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750BA99D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Dienstag 08.09.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MARIÄ GEBURT</w:t>
      </w:r>
    </w:p>
    <w:p w14:paraId="5B76D053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Diepertshofen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7822F21D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Diepertshofen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6FAF4D4D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Mittwoch 09.09.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33356C19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Roth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2380CEEE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Roth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 xml:space="preserve">Heilige Messe, Intention f. Helene </w:t>
      </w:r>
      <w:proofErr w:type="spellStart"/>
      <w:r w:rsidRPr="000F42FD">
        <w:rPr>
          <w:rFonts w:cs="Arial"/>
          <w:sz w:val="18"/>
          <w:szCs w:val="18"/>
        </w:rPr>
        <w:t>Bublak</w:t>
      </w:r>
      <w:proofErr w:type="spellEnd"/>
    </w:p>
    <w:p w14:paraId="1F8F3DC1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Donnerstag 10.09.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5540DEEB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34B4B3FD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Freitag 11.09.</w:t>
      </w:r>
      <w:r w:rsidRPr="000F42FD">
        <w:rPr>
          <w:rFonts w:cs="Arial"/>
          <w:b/>
          <w:bCs/>
          <w:sz w:val="18"/>
          <w:szCs w:val="18"/>
        </w:rPr>
        <w:tab/>
      </w:r>
    </w:p>
    <w:p w14:paraId="1369C9DA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</w:t>
      </w:r>
    </w:p>
    <w:p w14:paraId="5C717AF9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Samstag 12.09.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Mariä Namen</w:t>
      </w:r>
    </w:p>
    <w:p w14:paraId="088786F1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  <w:t xml:space="preserve">17.00 </w:t>
      </w:r>
      <w:r w:rsidRPr="000F42FD">
        <w:rPr>
          <w:rFonts w:cs="Arial"/>
          <w:sz w:val="18"/>
          <w:szCs w:val="18"/>
        </w:rPr>
        <w:tab/>
        <w:t>Rosenkranz</w:t>
      </w:r>
    </w:p>
    <w:p w14:paraId="52506EEB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18.00 </w:t>
      </w:r>
      <w:r w:rsidRPr="000F42FD">
        <w:rPr>
          <w:rFonts w:cs="Arial"/>
          <w:sz w:val="18"/>
          <w:szCs w:val="18"/>
        </w:rPr>
        <w:tab/>
        <w:t>Rosenkranz</w:t>
      </w:r>
    </w:p>
    <w:p w14:paraId="72BBFD04" w14:textId="02CDDDD9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Beuren </w:t>
      </w:r>
      <w:r w:rsidRPr="000F42FD">
        <w:rPr>
          <w:rFonts w:cs="Arial"/>
          <w:b/>
          <w:bCs/>
          <w:sz w:val="18"/>
          <w:szCs w:val="18"/>
        </w:rPr>
        <w:tab/>
        <w:t xml:space="preserve">18.30 </w:t>
      </w:r>
      <w:r w:rsidRPr="000F42FD">
        <w:rPr>
          <w:rFonts w:cs="Arial"/>
          <w:sz w:val="18"/>
          <w:szCs w:val="18"/>
        </w:rPr>
        <w:tab/>
        <w:t>Heilige Messe, Intention f. Werner Bugar (Jahresmesse) / Maria Helmer u</w:t>
      </w:r>
      <w:r w:rsidR="000556F7" w:rsidRPr="000F42FD">
        <w:rPr>
          <w:rFonts w:cs="Arial"/>
          <w:sz w:val="18"/>
          <w:szCs w:val="18"/>
        </w:rPr>
        <w:t>n</w:t>
      </w:r>
      <w:r w:rsidRPr="000F42FD">
        <w:rPr>
          <w:rFonts w:cs="Arial"/>
          <w:sz w:val="18"/>
          <w:szCs w:val="18"/>
        </w:rPr>
        <w:t>d Maria Lindner</w:t>
      </w:r>
    </w:p>
    <w:p w14:paraId="30E685E1" w14:textId="77777777" w:rsidR="006A6432" w:rsidRPr="000F42FD" w:rsidRDefault="006A6432">
      <w:pPr>
        <w:pStyle w:val="Tag"/>
        <w:rPr>
          <w:rFonts w:cs="Arial"/>
          <w:b/>
          <w:bCs/>
          <w:sz w:val="18"/>
          <w:szCs w:val="18"/>
          <w:u w:val="single"/>
        </w:rPr>
      </w:pPr>
      <w:r w:rsidRPr="000F42FD">
        <w:rPr>
          <w:rFonts w:cs="Arial"/>
          <w:b/>
          <w:bCs/>
          <w:sz w:val="18"/>
          <w:szCs w:val="18"/>
        </w:rPr>
        <w:t>Sonntag 13.09.</w:t>
      </w:r>
      <w:r w:rsidRPr="000F42FD">
        <w:rPr>
          <w:rFonts w:cs="Arial"/>
          <w:b/>
          <w:bCs/>
          <w:sz w:val="18"/>
          <w:szCs w:val="18"/>
        </w:rPr>
        <w:tab/>
      </w:r>
      <w:r w:rsidRPr="000F42FD">
        <w:rPr>
          <w:rFonts w:cs="Arial"/>
          <w:b/>
          <w:bCs/>
          <w:sz w:val="18"/>
          <w:szCs w:val="18"/>
          <w:u w:val="single"/>
        </w:rPr>
        <w:t>24. SONNTAG IM JAHRESKREIS</w:t>
      </w:r>
    </w:p>
    <w:p w14:paraId="16AAD34B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 </w:t>
      </w:r>
      <w:r w:rsidRPr="000F42FD">
        <w:rPr>
          <w:rFonts w:cs="Arial"/>
          <w:b/>
          <w:bCs/>
          <w:sz w:val="18"/>
          <w:szCs w:val="18"/>
        </w:rPr>
        <w:tab/>
        <w:t xml:space="preserve"> </w:t>
      </w:r>
      <w:r w:rsidRPr="000F42FD">
        <w:rPr>
          <w:rFonts w:cs="Arial"/>
          <w:sz w:val="18"/>
          <w:szCs w:val="18"/>
        </w:rPr>
        <w:tab/>
        <w:t>Kollekte für den Welttag der sozialen Kommunikationsmittel</w:t>
      </w:r>
    </w:p>
    <w:p w14:paraId="3278B3D2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09.30 </w:t>
      </w:r>
      <w:r w:rsidRPr="000F42FD">
        <w:rPr>
          <w:rFonts w:cs="Arial"/>
          <w:sz w:val="18"/>
          <w:szCs w:val="18"/>
        </w:rPr>
        <w:tab/>
        <w:t>Rosenkranz</w:t>
      </w:r>
    </w:p>
    <w:p w14:paraId="5B975561" w14:textId="77777777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Pfaffenhofen </w:t>
      </w:r>
      <w:r w:rsidRPr="000F42FD">
        <w:rPr>
          <w:rFonts w:cs="Arial"/>
          <w:b/>
          <w:bCs/>
          <w:sz w:val="18"/>
          <w:szCs w:val="18"/>
        </w:rPr>
        <w:tab/>
        <w:t xml:space="preserve">10.00 </w:t>
      </w:r>
      <w:r w:rsidRPr="000F42FD">
        <w:rPr>
          <w:rFonts w:cs="Arial"/>
          <w:sz w:val="18"/>
          <w:szCs w:val="18"/>
        </w:rPr>
        <w:tab/>
        <w:t>Heilige Messe, Intention f. Albert und Anna Spindler (gestifteter Jahrtag) / Elfriede und Josef Walz / Franz Hornung und Eltern</w:t>
      </w:r>
    </w:p>
    <w:p w14:paraId="57B35F20" w14:textId="10E3199D" w:rsidR="006A6432" w:rsidRPr="000F42FD" w:rsidRDefault="006A6432">
      <w:pPr>
        <w:pStyle w:val="Termin"/>
        <w:rPr>
          <w:rFonts w:cs="Arial"/>
          <w:sz w:val="18"/>
          <w:szCs w:val="18"/>
        </w:rPr>
      </w:pPr>
      <w:r w:rsidRPr="000F42FD">
        <w:rPr>
          <w:rFonts w:cs="Arial"/>
          <w:sz w:val="18"/>
          <w:szCs w:val="18"/>
        </w:rPr>
        <w:t xml:space="preserve">Holzheim </w:t>
      </w:r>
      <w:r w:rsidRPr="000F42FD">
        <w:rPr>
          <w:rFonts w:cs="Arial"/>
          <w:b/>
          <w:bCs/>
          <w:sz w:val="18"/>
          <w:szCs w:val="18"/>
        </w:rPr>
        <w:tab/>
      </w:r>
      <w:r w:rsidR="00F85F2A" w:rsidRPr="000F42FD">
        <w:rPr>
          <w:rFonts w:cs="Arial"/>
          <w:b/>
          <w:bCs/>
          <w:sz w:val="18"/>
          <w:szCs w:val="18"/>
        </w:rPr>
        <w:t>10.00</w:t>
      </w:r>
      <w:r w:rsidRPr="000F42FD">
        <w:rPr>
          <w:rFonts w:cs="Arial"/>
          <w:b/>
          <w:bCs/>
          <w:sz w:val="18"/>
          <w:szCs w:val="18"/>
        </w:rPr>
        <w:t xml:space="preserve"> </w:t>
      </w:r>
      <w:r w:rsidRPr="000F42FD">
        <w:rPr>
          <w:rFonts w:cs="Arial"/>
          <w:sz w:val="18"/>
          <w:szCs w:val="18"/>
        </w:rPr>
        <w:tab/>
        <w:t>Heilige Messe, Intention f. Georg Rueß mit Angehörigen / Siegfried Kast, Eltern, Schwiegereltern und Angehörige / Edeltraud / Anna Kraus / Anna Schuler und Geschwister</w:t>
      </w:r>
    </w:p>
    <w:p w14:paraId="17553641" w14:textId="77777777" w:rsidR="00925B66" w:rsidRPr="000F42FD" w:rsidRDefault="00925B66" w:rsidP="001C5F86">
      <w:pPr>
        <w:pStyle w:val="Header3"/>
        <w:rPr>
          <w:rFonts w:cs="Arial"/>
          <w:sz w:val="18"/>
          <w:szCs w:val="18"/>
        </w:rPr>
      </w:pPr>
    </w:p>
    <w:sectPr w:rsidR="00925B66" w:rsidRPr="000F42FD" w:rsidSect="000F42FD">
      <w:pgSz w:w="11906" w:h="16838" w:code="9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48D9"/>
    <w:multiLevelType w:val="hybridMultilevel"/>
    <w:tmpl w:val="F120E534"/>
    <w:lvl w:ilvl="0" w:tplc="839A3630">
      <w:start w:val="1"/>
      <w:numFmt w:val="bullet"/>
      <w:lvlText w:val="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  <w:color w:val="C0C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523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432"/>
    <w:rsid w:val="00027FEA"/>
    <w:rsid w:val="00042E00"/>
    <w:rsid w:val="00054D61"/>
    <w:rsid w:val="000556F7"/>
    <w:rsid w:val="000C197B"/>
    <w:rsid w:val="000D78EF"/>
    <w:rsid w:val="000E4CBD"/>
    <w:rsid w:val="000F42FD"/>
    <w:rsid w:val="00106706"/>
    <w:rsid w:val="00131916"/>
    <w:rsid w:val="001C5F86"/>
    <w:rsid w:val="00254B89"/>
    <w:rsid w:val="002A2D01"/>
    <w:rsid w:val="002E21EC"/>
    <w:rsid w:val="00315CCA"/>
    <w:rsid w:val="00337459"/>
    <w:rsid w:val="003525A2"/>
    <w:rsid w:val="003C4041"/>
    <w:rsid w:val="003E3BA7"/>
    <w:rsid w:val="00420911"/>
    <w:rsid w:val="00450CD4"/>
    <w:rsid w:val="004A5C35"/>
    <w:rsid w:val="00503657"/>
    <w:rsid w:val="005129C3"/>
    <w:rsid w:val="005B26EE"/>
    <w:rsid w:val="005D2152"/>
    <w:rsid w:val="006A6432"/>
    <w:rsid w:val="00725813"/>
    <w:rsid w:val="00753722"/>
    <w:rsid w:val="00764F95"/>
    <w:rsid w:val="00834826"/>
    <w:rsid w:val="00875C1F"/>
    <w:rsid w:val="0088736F"/>
    <w:rsid w:val="008B0E9F"/>
    <w:rsid w:val="008B29F9"/>
    <w:rsid w:val="00925B66"/>
    <w:rsid w:val="00A9367F"/>
    <w:rsid w:val="00B71FBD"/>
    <w:rsid w:val="00CD29F3"/>
    <w:rsid w:val="00D25955"/>
    <w:rsid w:val="00E1505F"/>
    <w:rsid w:val="00E33C53"/>
    <w:rsid w:val="00F85F2A"/>
    <w:rsid w:val="00FA6F23"/>
    <w:rsid w:val="00FE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4BE5F5"/>
  <w15:chartTrackingRefBased/>
  <w15:docId w15:val="{6E30F37D-41D6-4544-BDDA-B228A232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120"/>
    </w:pPr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er1">
    <w:name w:val="Header1"/>
    <w:basedOn w:val="Standard"/>
    <w:rsid w:val="002A2D01"/>
    <w:pPr>
      <w:tabs>
        <w:tab w:val="left" w:pos="1985"/>
      </w:tabs>
      <w:jc w:val="center"/>
    </w:pPr>
    <w:rPr>
      <w:b/>
      <w:sz w:val="28"/>
      <w:szCs w:val="28"/>
      <w:u w:val="single"/>
    </w:rPr>
  </w:style>
  <w:style w:type="paragraph" w:customStyle="1" w:styleId="Standardtext">
    <w:name w:val="Standardtext"/>
    <w:basedOn w:val="Textkrper-Zeileneinzug"/>
    <w:pPr>
      <w:tabs>
        <w:tab w:val="left" w:pos="1418"/>
      </w:tabs>
      <w:spacing w:after="0"/>
      <w:ind w:left="1418"/>
    </w:pPr>
    <w:rPr>
      <w:sz w:val="22"/>
      <w:szCs w:val="20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customStyle="1" w:styleId="Header3">
    <w:name w:val="Header3"/>
    <w:basedOn w:val="Header1"/>
    <w:rsid w:val="002A2D01"/>
    <w:pPr>
      <w:spacing w:after="240"/>
    </w:pPr>
  </w:style>
  <w:style w:type="paragraph" w:styleId="Titel">
    <w:name w:val="Title"/>
    <w:basedOn w:val="Standard"/>
    <w:qFormat/>
    <w:rsid w:val="00054D61"/>
    <w:pPr>
      <w:widowControl w:val="0"/>
      <w:autoSpaceDE w:val="0"/>
      <w:autoSpaceDN w:val="0"/>
      <w:adjustRightInd w:val="0"/>
      <w:spacing w:after="120"/>
    </w:pPr>
    <w:rPr>
      <w:b/>
      <w:sz w:val="48"/>
    </w:rPr>
  </w:style>
  <w:style w:type="paragraph" w:customStyle="1" w:styleId="Tag">
    <w:name w:val="Tag"/>
    <w:uiPriority w:val="99"/>
    <w:rsid w:val="00875C1F"/>
    <w:pPr>
      <w:widowControl w:val="0"/>
      <w:tabs>
        <w:tab w:val="left" w:pos="3402"/>
      </w:tabs>
      <w:autoSpaceDE w:val="0"/>
      <w:autoSpaceDN w:val="0"/>
      <w:adjustRightInd w:val="0"/>
      <w:spacing w:before="240" w:after="40"/>
      <w:ind w:left="3402" w:hanging="3402"/>
    </w:pPr>
    <w:rPr>
      <w:rFonts w:ascii="Arial" w:hAnsi="Arial"/>
      <w:sz w:val="24"/>
      <w:szCs w:val="24"/>
    </w:rPr>
  </w:style>
  <w:style w:type="paragraph" w:customStyle="1" w:styleId="PfarrKurz">
    <w:name w:val="PfarrKurz"/>
    <w:basedOn w:val="Standard"/>
    <w:rsid w:val="00131916"/>
    <w:pPr>
      <w:spacing w:before="240" w:after="240"/>
    </w:pPr>
    <w:rPr>
      <w:sz w:val="32"/>
      <w:szCs w:val="32"/>
      <w:u w:val="single"/>
    </w:rPr>
  </w:style>
  <w:style w:type="paragraph" w:customStyle="1" w:styleId="Termin">
    <w:name w:val="Termin"/>
    <w:uiPriority w:val="99"/>
    <w:rsid w:val="000C197B"/>
    <w:pPr>
      <w:widowControl w:val="0"/>
      <w:tabs>
        <w:tab w:val="left" w:pos="2268"/>
        <w:tab w:val="left" w:pos="3402"/>
      </w:tabs>
      <w:autoSpaceDE w:val="0"/>
      <w:autoSpaceDN w:val="0"/>
      <w:adjustRightInd w:val="0"/>
      <w:spacing w:after="100"/>
      <w:ind w:left="3402" w:hanging="3402"/>
    </w:pPr>
    <w:rPr>
      <w:rFonts w:ascii="Arial" w:hAnsi="Arial"/>
      <w:sz w:val="22"/>
      <w:szCs w:val="24"/>
    </w:rPr>
  </w:style>
  <w:style w:type="paragraph" w:customStyle="1" w:styleId="TerminKapitlchen">
    <w:name w:val="Termin + Kapitälchen"/>
    <w:basedOn w:val="Termin"/>
    <w:rsid w:val="00420911"/>
    <w:rPr>
      <w:small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NTENTIO\DOCS\PFARRBR-EINFA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PFARRBR-EINFACH</Template>
  <TotalTime>0</TotalTime>
  <Pages>3</Pages>
  <Words>923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Software Edmaier Albert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 Katharina</dc:creator>
  <cp:keywords/>
  <dc:description/>
  <cp:lastModifiedBy>Fuchs Katharina</cp:lastModifiedBy>
  <cp:revision>5</cp:revision>
  <dcterms:created xsi:type="dcterms:W3CDTF">2026-07-24T10:08:00Z</dcterms:created>
  <dcterms:modified xsi:type="dcterms:W3CDTF">2026-07-29T08:15:00Z</dcterms:modified>
</cp:coreProperties>
</file>